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44C" w:rsidRPr="00C14D11" w:rsidRDefault="004A067B">
      <w:pPr>
        <w:pStyle w:val="Name"/>
        <w:rPr>
          <w:sz w:val="40"/>
          <w:szCs w:val="40"/>
        </w:rPr>
      </w:pPr>
      <w:r w:rsidRPr="004A067B">
        <w:rPr>
          <w:sz w:val="40"/>
          <w:szCs w:val="40"/>
        </w:rPr>
        <w:t>Rosaline</w:t>
      </w:r>
      <w:r w:rsidR="00DF798B" w:rsidRPr="00C14D11">
        <w:rPr>
          <w:sz w:val="40"/>
          <w:szCs w:val="40"/>
        </w:rPr>
        <w:t xml:space="preserve"> </w:t>
      </w:r>
      <w:r>
        <w:rPr>
          <w:sz w:val="40"/>
          <w:szCs w:val="40"/>
        </w:rPr>
        <w:t>Thurston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50744C">
        <w:trPr>
          <w:cantSplit/>
        </w:trPr>
        <w:tc>
          <w:tcPr>
            <w:tcW w:w="5000" w:type="pct"/>
            <w:gridSpan w:val="3"/>
          </w:tcPr>
          <w:p w:rsidR="0050744C" w:rsidRPr="003C4D8F" w:rsidRDefault="00DF798B">
            <w:pPr>
              <w:pStyle w:val="SectionTitle"/>
              <w:rPr>
                <w:b/>
                <w:sz w:val="22"/>
                <w:szCs w:val="22"/>
              </w:rPr>
            </w:pPr>
            <w:r w:rsidRPr="003C4D8F">
              <w:rPr>
                <w:b/>
                <w:sz w:val="22"/>
                <w:szCs w:val="22"/>
              </w:rPr>
              <w:t>PERSONAL details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1653" w:rsidRPr="00A90E8D" w:rsidRDefault="00161653" w:rsidP="00161653">
            <w:pPr>
              <w:tabs>
                <w:tab w:val="left" w:pos="2700"/>
              </w:tabs>
              <w:rPr>
                <w:b/>
                <w:bCs/>
                <w:sz w:val="20"/>
              </w:rPr>
            </w:pPr>
            <w:r w:rsidRPr="00A90E8D">
              <w:rPr>
                <w:bCs/>
                <w:sz w:val="20"/>
              </w:rPr>
              <w:t>Name: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Rosaline</w:t>
            </w:r>
            <w:proofErr w:type="spellEnd"/>
            <w:r w:rsidRPr="00A90E8D">
              <w:rPr>
                <w:sz w:val="20"/>
              </w:rPr>
              <w:t xml:space="preserve"> </w:t>
            </w:r>
            <w:proofErr w:type="spellStart"/>
            <w:r w:rsidR="004A067B" w:rsidRPr="004A067B">
              <w:rPr>
                <w:sz w:val="20"/>
              </w:rPr>
              <w:t>Thurston</w:t>
            </w:r>
            <w:proofErr w:type="spellEnd"/>
          </w:p>
          <w:p w:rsidR="00161653" w:rsidRPr="00A90E8D" w:rsidRDefault="00161653" w:rsidP="004A067B">
            <w:pPr>
              <w:tabs>
                <w:tab w:val="left" w:pos="2700"/>
              </w:tabs>
              <w:rPr>
                <w:sz w:val="20"/>
              </w:rPr>
            </w:pPr>
            <w:r w:rsidRPr="00A90E8D">
              <w:rPr>
                <w:bCs/>
                <w:sz w:val="20"/>
              </w:rPr>
              <w:t>Address: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>
              <w:rPr>
                <w:sz w:val="20"/>
              </w:rPr>
              <w:t>2 West Av, Ashbury VIC, 3000</w:t>
            </w:r>
            <w:proofErr w:type="spellEnd"/>
          </w:p>
          <w:p w:rsidR="00161653" w:rsidRPr="00A90E8D" w:rsidRDefault="00161653" w:rsidP="00FA4A7D">
            <w:pPr>
              <w:tabs>
                <w:tab w:val="left" w:pos="180"/>
                <w:tab w:val="left" w:pos="2700"/>
              </w:tabs>
              <w:ind w:left="-32" w:hanging="208"/>
              <w:rPr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Phone number: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0400 123 456</w:t>
            </w:r>
            <w:proofErr w:type="spellEnd"/>
          </w:p>
          <w:p w:rsidR="00161653" w:rsidRPr="00A90E8D" w:rsidRDefault="00161653" w:rsidP="00161653">
            <w:pPr>
              <w:tabs>
                <w:tab w:val="left" w:pos="180"/>
                <w:tab w:val="left" w:pos="2700"/>
              </w:tabs>
              <w:ind w:hanging="32"/>
              <w:rPr>
                <w:b/>
                <w:bCs/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Email: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rt@cv.com.au</w:t>
            </w:r>
            <w:proofErr w:type="spellEnd"/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A4A7D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A4A7D">
              <w:rPr>
                <w:b/>
                <w:sz w:val="22"/>
                <w:szCs w:val="22"/>
              </w:rPr>
              <w:t>Experience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5865" w:rsidRPr="007762DF" w:rsidRDefault="00165865" w:rsidP="007762DF">
            <w:pPr>
              <w:numPr>
                <w:ilvl w:val="0"/>
                <w:numId w:val="40"/>
              </w:numPr>
              <w:tabs>
                <w:tab w:val="clear" w:pos="1238"/>
                <w:tab w:val="num" w:pos="255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 w:rsidRPr="00A90E8D"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 w:rsidR="004A2551" w:rsidRPr="004A2551">
              <w:rPr>
                <w:sz w:val="20"/>
              </w:rPr>
              <w:t>Jan 11</w:t>
            </w:r>
            <w:r w:rsidRPr="00A90E8D">
              <w:rPr>
                <w:sz w:val="20"/>
              </w:rPr>
              <w:t xml:space="preserve"> – </w:t>
            </w:r>
            <w:r w:rsidR="004A2551" w:rsidRPr="004A2551">
              <w:rPr>
                <w:sz w:val="20"/>
              </w:rPr>
              <w:t>Aug 11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="00437E3D" w:rsidRPr="007762DF">
              <w:rPr>
                <w:sz w:val="20"/>
              </w:rPr>
              <w:t xml:space="preserve"> </w:t>
            </w:r>
            <w:r w:rsidR="00437E3D">
              <w:rPr>
                <w:sz w:val="20"/>
              </w:rPr>
              <w:tab/>
            </w:r>
            <w:r w:rsidR="004A2551" w:rsidRPr="007762DF">
              <w:rPr>
                <w:sz w:val="20"/>
              </w:rPr>
              <w:t>Law Clerk / Paralegal Specialist</w:t>
            </w:r>
            <w:proofErr w:type="spellStart"/>
            <w:r w:rsidR="004A2551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bookmarkStart w:id="0" w:name="_GoBack"/>
            <w:bookmarkEnd w:id="0"/>
            <w:r w:rsidR="004A2551" w:rsidRPr="007762DF">
              <w:rPr>
                <w:sz w:val="20"/>
              </w:rPr>
              <w:t>Mr. Abdul Barek Chowdhury</w:t>
            </w: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50744C" w:rsidRPr="007762DF" w:rsidRDefault="00165865" w:rsidP="007762DF">
            <w:pPr>
              <w:numPr>
                <w:ilvl w:val="0"/>
                <w:numId w:val="32"/>
              </w:numPr>
              <w:tabs>
                <w:tab w:val="left" w:pos="2100"/>
                <w:tab w:val="left" w:pos="249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May 10</w:t>
            </w:r>
            <w:r w:rsidRPr="00A90E8D">
              <w:rPr>
                <w:sz w:val="20"/>
              </w:rPr>
              <w:t xml:space="preserve"> – </w:t>
            </w:r>
            <w:r w:rsidR="007762DF" w:rsidRPr="007762DF">
              <w:rPr>
                <w:sz w:val="20"/>
              </w:rPr>
              <w:t>Apr 11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Law Clerk / Paralegal Specialist</w:t>
            </w:r>
            <w:proofErr w:type="spellStart"/>
            <w:r w:rsidR="007762DF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Khondaker Abul Hashem (Advocate Bangladesh Supreme Court)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4F7470" w:rsidRDefault="004F7470">
            <w:pPr>
              <w:pStyle w:val="NoTitle"/>
            </w:pPr>
          </w:p>
        </w:tc>
        <w:tc>
          <w:tcPr>
            <w:tcW w:w="3774" w:type="pct"/>
          </w:tcPr>
          <w:p w:rsidR="005D75E8" w:rsidRDefault="005D75E8" w:rsidP="007762DF">
            <w:pPr>
              <w:pStyle w:val="Achievement"/>
              <w:ind w:left="1110" w:hanging="1080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65ED2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65ED2">
              <w:rPr>
                <w:b/>
                <w:sz w:val="22"/>
                <w:szCs w:val="22"/>
              </w:rPr>
              <w:t>Education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F65ED2" w:rsidRPr="00F65ED2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  <w:rPr>
                <w:sz w:val="20"/>
              </w:rPr>
            </w:pPr>
            <w:r w:rsidRPr="007762DF">
              <w:rPr>
                <w:sz w:val="20"/>
              </w:rPr>
              <w:t>Masters of Law (LLM)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Apr 11</w:t>
            </w:r>
            <w:r>
              <w:rPr>
                <w:sz w:val="20"/>
              </w:rPr>
              <w:t>)</w:t>
            </w:r>
          </w:p>
          <w:p w:rsidR="0050744C" w:rsidRPr="00A06484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</w:pPr>
            <w:r w:rsidRPr="007762DF">
              <w:rPr>
                <w:sz w:val="20"/>
              </w:rPr>
              <w:t>Bachelor of Laws (Hon's)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Mar 10</w:t>
            </w:r>
            <w:r>
              <w:rPr>
                <w:sz w:val="20"/>
              </w:rPr>
              <w:t>)</w:t>
            </w:r>
          </w:p>
          <w:p w:rsidR="00A06484" w:rsidRDefault="00A06484" w:rsidP="00A06484">
            <w:pPr>
              <w:jc w:val="left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3B5C3F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3B5C3F">
              <w:rPr>
                <w:b/>
                <w:sz w:val="22"/>
                <w:szCs w:val="22"/>
              </w:rPr>
              <w:t>Interests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Travelling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Foreign culture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Reading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Online browsing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Watching Movies</w:t>
            </w:r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B54FCB" w:rsidRDefault="00B54FCB">
            <w:pPr>
              <w:pStyle w:val="SectionTitle"/>
              <w:rPr>
                <w:b/>
                <w:sz w:val="22"/>
                <w:szCs w:val="22"/>
              </w:rPr>
            </w:pPr>
            <w:r w:rsidRPr="00B54FCB">
              <w:rPr>
                <w:b/>
                <w:sz w:val="22"/>
                <w:szCs w:val="22"/>
              </w:rPr>
              <w:t>Reference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863AFC" w:rsidRPr="00B54FCB" w:rsidRDefault="00863AFC" w:rsidP="002D69DA">
            <w:pPr>
              <w:tabs>
                <w:tab w:val="left" w:pos="1110"/>
              </w:tabs>
              <w:ind w:left="30"/>
              <w:jc w:val="left"/>
              <w:rPr>
                <w:sz w:val="20"/>
              </w:rPr>
            </w:pPr>
            <w:r>
              <w:rPr>
                <w:bCs/>
                <w:sz w:val="20"/>
              </w:rPr>
              <w:t>Name: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Renee</w:t>
            </w:r>
            <w:proofErr w:type="spellStart"/>
            <w:r w:rsidR="002D69DA" w:rsidRPr="002D69DA">
              <w:rPr>
                <w:sz w:val="20"/>
              </w:rPr>
            </w:r>
            <w:proofErr w:type="spellEnd"/>
            <w:r w:rsidR="002D69DA">
              <w:rPr>
                <w:sz w:val="20"/>
              </w:rPr>
              <w:t xml:space="preserve"> </w:t>
            </w:r>
            <w:r w:rsidR="002D69DA" w:rsidRPr="002D69DA">
              <w:rPr>
                <w:sz w:val="20"/>
              </w:rPr>
              <w:t>Turner</w:t>
            </w:r>
          </w:p>
          <w:p w:rsidR="00863AFC" w:rsidRPr="00B54FCB" w:rsidRDefault="00863AFC" w:rsidP="002D69DA">
            <w:pPr>
              <w:tabs>
                <w:tab w:val="left" w:pos="1110"/>
                <w:tab w:val="left" w:pos="1762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Position</w:t>
            </w:r>
            <w:r w:rsidR="002D69DA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Director</w:t>
            </w:r>
          </w:p>
          <w:p w:rsidR="00863AFC" w:rsidRPr="00B54FCB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Company</w:t>
            </w:r>
            <w:r w:rsidRPr="00B54FCB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Resume Template Pty Ltd</w:t>
            </w:r>
          </w:p>
          <w:p w:rsidR="0050744C" w:rsidRPr="00A06484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>
              <w:rPr>
                <w:bCs/>
                <w:sz w:val="20"/>
              </w:rPr>
              <w:t>Phone: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bCs/>
                <w:sz w:val="20"/>
              </w:rPr>
              <w:t>02 9000 1111</w:t>
            </w:r>
          </w:p>
        </w:tc>
      </w:tr>
      <w:tr w:rsidR="002D69DA">
        <w:trPr>
          <w:gridAfter w:val="1"/>
          <w:wAfter w:w="4" w:type="pct"/>
        </w:trPr>
        <w:tc>
          <w:tcPr>
            <w:tcW w:w="1222" w:type="pct"/>
          </w:tcPr>
          <w:p w:rsidR="002D69DA" w:rsidRDefault="002D69DA">
            <w:pPr>
              <w:pStyle w:val="NoTitle"/>
            </w:pPr>
          </w:p>
        </w:tc>
        <w:tc>
          <w:tcPr>
            <w:tcW w:w="3774" w:type="pct"/>
          </w:tcPr>
          <w:p w:rsidR="002D69DA" w:rsidRDefault="002D69DA" w:rsidP="002D69DA">
            <w:pPr>
              <w:ind w:left="30"/>
              <w:jc w:val="left"/>
              <w:rPr>
                <w:bCs/>
                <w:sz w:val="20"/>
              </w:rPr>
            </w:pPr>
          </w:p>
        </w:tc>
      </w:tr>
    </w:tbl>
    <w:p w:rsidR="00A06484" w:rsidRDefault="00A06484" w:rsidP="004B67EF"/>
    <w:p w:rsidR="00A06484" w:rsidRDefault="00A06484" w:rsidP="00A06484">
      <w:r>
        <w:br w:type="page"/>
      </w:r>
    </w:p>
    <w:p w:rsidR="00DF798B" w:rsidRDefault="009E3FF7" w:rsidP="004B67EF">
      <w:r w:rsidRPr="009E3FF7">
        <w:lastRenderedPageBreak/>
        <w:drawing>
          <wp:anchor distT="0" distB="0" distL="114300" distR="114300" simplePos="0" relativeHeight="251660288" behindDoc="0" locked="0" layoutInCell="1" allowOverlap="1" wp14:anchorId="260AA382" wp14:editId="012F67F4">
            <wp:simplePos x="0" y="0"/>
            <wp:positionH relativeFrom="margin">
              <wp:posOffset>-47625</wp:posOffset>
            </wp:positionH>
            <wp:positionV relativeFrom="paragraph">
              <wp:posOffset>618490</wp:posOffset>
            </wp:positionV>
            <wp:extent cx="2194560" cy="548640"/>
            <wp:effectExtent l="0" t="0" r="0" b="3810"/>
            <wp:wrapNone/>
            <wp:docPr id="1" name="Picture 1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998F2" wp14:editId="39AD4DE3">
                <wp:simplePos x="0" y="0"/>
                <wp:positionH relativeFrom="margin">
                  <wp:posOffset>-123825</wp:posOffset>
                </wp:positionH>
                <wp:positionV relativeFrom="paragraph">
                  <wp:posOffset>554355</wp:posOffset>
                </wp:positionV>
                <wp:extent cx="5705475" cy="12096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FF7" w:rsidRDefault="009E3FF7" w:rsidP="009E3FF7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9E3FF7" w:rsidRPr="00FE7166" w:rsidRDefault="009E3FF7" w:rsidP="009E3FF7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998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75pt;margin-top:43.65pt;width:449.2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" strokecolor="#c00000">
                <v:textbox>
                  <w:txbxContent>
                    <w:p w:rsidR="009E3FF7" w:rsidRDefault="009E3FF7" w:rsidP="009E3FF7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9E3FF7" w:rsidRPr="00FE7166" w:rsidRDefault="009E3FF7" w:rsidP="009E3FF7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F798B" w:rsidSect="0050744C">
      <w:headerReference w:type="default" r:id="rId8"/>
      <w:footerReference w:type="even" r:id="rId9"/>
      <w:footerReference w:type="default" r:id="rId10"/>
      <w:pgSz w:w="12240" w:h="15840"/>
      <w:pgMar w:top="1920" w:right="1800" w:bottom="1440" w:left="1800" w:header="965" w:footer="96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61A" w:rsidRDefault="0009361A">
      <w:r>
        <w:separator/>
      </w:r>
    </w:p>
  </w:endnote>
  <w:endnote w:type="continuationSeparator" w:id="0">
    <w:p w:rsidR="0009361A" w:rsidRDefault="0009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4E83" w:rsidRDefault="00954E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E3D">
      <w:rPr>
        <w:rStyle w:val="PageNumber"/>
        <w:noProof/>
      </w:rPr>
      <w:t>2</w:t>
    </w:r>
    <w:r>
      <w:rPr>
        <w:rStyle w:val="PageNumber"/>
      </w:rPr>
      <w:fldChar w:fldCharType="end"/>
    </w:r>
  </w:p>
  <w:p w:rsidR="0050744C" w:rsidRDefault="0050744C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61A" w:rsidRDefault="0009361A">
      <w:r>
        <w:separator/>
      </w:r>
    </w:p>
  </w:footnote>
  <w:footnote w:type="continuationSeparator" w:id="0">
    <w:p w:rsidR="0009361A" w:rsidRDefault="00093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4C" w:rsidRDefault="0050744C">
    <w:pPr>
      <w:pStyle w:val="Header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46B1AC0"/>
    <w:multiLevelType w:val="hybridMultilevel"/>
    <w:tmpl w:val="DB6670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2B95"/>
    <w:multiLevelType w:val="hybridMultilevel"/>
    <w:tmpl w:val="934AF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3ACC70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5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6" w15:restartNumberingAfterBreak="0">
    <w:nsid w:val="2E2F0A4E"/>
    <w:multiLevelType w:val="hybridMultilevel"/>
    <w:tmpl w:val="FF367F9C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7" w15:restartNumberingAfterBreak="0">
    <w:nsid w:val="2F9B0F8E"/>
    <w:multiLevelType w:val="hybridMultilevel"/>
    <w:tmpl w:val="E0AE3170"/>
    <w:lvl w:ilvl="0" w:tplc="04090001">
      <w:start w:val="1"/>
      <w:numFmt w:val="bullet"/>
      <w:lvlText w:val=""/>
      <w:lvlJc w:val="left"/>
      <w:pPr>
        <w:tabs>
          <w:tab w:val="num" w:pos="1238"/>
        </w:tabs>
        <w:ind w:left="1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8"/>
        </w:tabs>
        <w:ind w:left="1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8"/>
        </w:tabs>
        <w:ind w:left="2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8"/>
        </w:tabs>
        <w:ind w:left="3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8"/>
        </w:tabs>
        <w:ind w:left="4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8"/>
        </w:tabs>
        <w:ind w:left="4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8"/>
        </w:tabs>
        <w:ind w:left="5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8"/>
        </w:tabs>
        <w:ind w:left="6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8"/>
        </w:tabs>
        <w:ind w:left="6998" w:hanging="360"/>
      </w:pPr>
      <w:rPr>
        <w:rFonts w:ascii="Wingdings" w:hAnsi="Wingdings" w:hint="default"/>
      </w:rPr>
    </w:lvl>
  </w:abstractNum>
  <w:abstractNum w:abstractNumId="8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3926141E"/>
    <w:multiLevelType w:val="hybridMultilevel"/>
    <w:tmpl w:val="CFE064C0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1" w15:restartNumberingAfterBreak="0">
    <w:nsid w:val="43D15CAA"/>
    <w:multiLevelType w:val="hybridMultilevel"/>
    <w:tmpl w:val="76426732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2" w15:restartNumberingAfterBreak="0">
    <w:nsid w:val="447E5378"/>
    <w:multiLevelType w:val="hybridMultilevel"/>
    <w:tmpl w:val="C8CE1E1A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3" w15:restartNumberingAfterBreak="0">
    <w:nsid w:val="49D822AB"/>
    <w:multiLevelType w:val="hybridMultilevel"/>
    <w:tmpl w:val="49662E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7596D"/>
    <w:multiLevelType w:val="hybridMultilevel"/>
    <w:tmpl w:val="F72AC200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4E52BB5"/>
    <w:multiLevelType w:val="hybridMultilevel"/>
    <w:tmpl w:val="DDE65D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7F376B"/>
    <w:multiLevelType w:val="hybridMultilevel"/>
    <w:tmpl w:val="8A86B5C8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7B693185"/>
    <w:multiLevelType w:val="hybridMultilevel"/>
    <w:tmpl w:val="CB3AFF64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3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5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8">
    <w:abstractNumId w:val="4"/>
  </w:num>
  <w:num w:numId="19">
    <w:abstractNumId w:val="18"/>
  </w:num>
  <w:num w:numId="20">
    <w:abstractNumId w:val="3"/>
  </w:num>
  <w:num w:numId="21">
    <w:abstractNumId w:val="5"/>
  </w:num>
  <w:num w:numId="22">
    <w:abstractNumId w:val="9"/>
  </w:num>
  <w:num w:numId="23">
    <w:abstractNumId w:val="15"/>
  </w:num>
  <w:num w:numId="24">
    <w:abstractNumId w:val="8"/>
  </w:num>
  <w:num w:numId="25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6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9">
    <w:abstractNumId w:val="2"/>
  </w:num>
  <w:num w:numId="30">
    <w:abstractNumId w:val="1"/>
  </w:num>
  <w:num w:numId="31">
    <w:abstractNumId w:val="13"/>
  </w:num>
  <w:num w:numId="32">
    <w:abstractNumId w:val="6"/>
  </w:num>
  <w:num w:numId="33">
    <w:abstractNumId w:val="17"/>
  </w:num>
  <w:num w:numId="34">
    <w:abstractNumId w:val="10"/>
  </w:num>
  <w:num w:numId="35">
    <w:abstractNumId w:val="11"/>
  </w:num>
  <w:num w:numId="36">
    <w:abstractNumId w:val="12"/>
  </w:num>
  <w:num w:numId="37">
    <w:abstractNumId w:val="14"/>
  </w:num>
  <w:num w:numId="38">
    <w:abstractNumId w:val="16"/>
  </w:num>
  <w:num w:numId="39">
    <w:abstractNumId w:val="19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intFractionalCharacterWidth/>
  <w:hideSpellingErrors/>
  <w:hideGrammaticalErrors/>
  <w:activeWritingStyle w:appName="MSWord" w:lang="en-US" w:vendorID="8" w:dllVersion="513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26"/>
  <w:drawingGridVerticalSpacing w:val="187"/>
  <w:displayHorizontalDrawingGridEvery w:val="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8B"/>
    <w:rsid w:val="000131E1"/>
    <w:rsid w:val="0009361A"/>
    <w:rsid w:val="00161653"/>
    <w:rsid w:val="00165865"/>
    <w:rsid w:val="001B2B9D"/>
    <w:rsid w:val="001D5928"/>
    <w:rsid w:val="00272890"/>
    <w:rsid w:val="0027481E"/>
    <w:rsid w:val="002819EB"/>
    <w:rsid w:val="002D69DA"/>
    <w:rsid w:val="003014A2"/>
    <w:rsid w:val="003A5D34"/>
    <w:rsid w:val="003B5C3F"/>
    <w:rsid w:val="003C4D8F"/>
    <w:rsid w:val="00421EEF"/>
    <w:rsid w:val="00437E3D"/>
    <w:rsid w:val="0044739C"/>
    <w:rsid w:val="004A067B"/>
    <w:rsid w:val="004A2551"/>
    <w:rsid w:val="004B67EF"/>
    <w:rsid w:val="004F7470"/>
    <w:rsid w:val="0050744C"/>
    <w:rsid w:val="00591F8C"/>
    <w:rsid w:val="005D75E8"/>
    <w:rsid w:val="006147BB"/>
    <w:rsid w:val="0061588A"/>
    <w:rsid w:val="006407FF"/>
    <w:rsid w:val="0064544F"/>
    <w:rsid w:val="006A37CB"/>
    <w:rsid w:val="006C10A4"/>
    <w:rsid w:val="007231B1"/>
    <w:rsid w:val="007762DF"/>
    <w:rsid w:val="0084426B"/>
    <w:rsid w:val="00863AFC"/>
    <w:rsid w:val="008C0748"/>
    <w:rsid w:val="00954E83"/>
    <w:rsid w:val="009A7F35"/>
    <w:rsid w:val="009E3FF7"/>
    <w:rsid w:val="00A06484"/>
    <w:rsid w:val="00A90E8D"/>
    <w:rsid w:val="00AD41DC"/>
    <w:rsid w:val="00B0696C"/>
    <w:rsid w:val="00B54FCB"/>
    <w:rsid w:val="00B86E03"/>
    <w:rsid w:val="00BA18E8"/>
    <w:rsid w:val="00C14D11"/>
    <w:rsid w:val="00C452E0"/>
    <w:rsid w:val="00C52E2D"/>
    <w:rsid w:val="00D9344D"/>
    <w:rsid w:val="00DF798B"/>
    <w:rsid w:val="00F11837"/>
    <w:rsid w:val="00F366F7"/>
    <w:rsid w:val="00F61A7A"/>
    <w:rsid w:val="00F65ED2"/>
    <w:rsid w:val="00FA4A7D"/>
    <w:rsid w:val="00F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2D0A9-5242-4DA6-AE17-870B5E3A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character" w:styleId="Hyperlink">
    <w:name w:val="Hyperlink"/>
    <w:basedOn w:val="DefaultParagraphFont"/>
    <w:rsid w:val="001D5928"/>
    <w:rPr>
      <w:color w:val="0000FF"/>
      <w:u w:val="single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legant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 Resume.dot</Template>
  <TotalTime>19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Majda</dc:creator>
  <cp:keywords/>
  <dc:description/>
  <cp:lastModifiedBy>Lars Sorhus</cp:lastModifiedBy>
  <cp:revision>13</cp:revision>
  <cp:lastPrinted>1996-04-24T04:07:00Z</cp:lastPrinted>
  <dcterms:created xsi:type="dcterms:W3CDTF">2016-07-18T02:07:00Z</dcterms:created>
  <dcterms:modified xsi:type="dcterms:W3CDTF">2016-07-18T02:26:00Z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2000102700</vt:i4>
  </property>
  <property fmtid="{D5CDD505-2E9C-101B-9397-08002B2CF9AE}" pid="4" name="LCID">
    <vt:i4>1033</vt:i4>
  </property>
</Properties>
</file>