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44C" w:rsidRPr="00C14D11" w:rsidRDefault="004A067B">
      <w:pPr>
        <w:pStyle w:val="Name"/>
        <w:rPr>
          <w:sz w:val="40"/>
          <w:szCs w:val="40"/>
        </w:rPr>
      </w:pPr>
      <w:r w:rsidRPr="004A067B">
        <w:rPr>
          <w:sz w:val="40"/>
          <w:szCs w:val="40"/>
        </w:rPr>
        <w:t>Renee</w:t>
      </w:r>
      <w:r w:rsidR="00DF798B" w:rsidRPr="00C14D11">
        <w:rPr>
          <w:sz w:val="40"/>
          <w:szCs w:val="40"/>
        </w:rPr>
        <w:t xml:space="preserve"> </w:t>
      </w:r>
      <w:r>
        <w:rPr>
          <w:sz w:val="40"/>
          <w:szCs w:val="40"/>
        </w:rPr>
        <w:t>Thompson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2112"/>
        <w:gridCol w:w="6521"/>
        <w:gridCol w:w="7"/>
      </w:tblGrid>
      <w:tr w:rsidR="0050744C">
        <w:trPr>
          <w:cantSplit/>
        </w:trPr>
        <w:tc>
          <w:tcPr>
            <w:tcW w:w="5000" w:type="pct"/>
            <w:gridSpan w:val="3"/>
          </w:tcPr>
          <w:p w:rsidR="0050744C" w:rsidRPr="003C4D8F" w:rsidRDefault="00DF798B">
            <w:pPr>
              <w:pStyle w:val="SectionTitle"/>
              <w:rPr>
                <w:b/>
                <w:sz w:val="22"/>
                <w:szCs w:val="22"/>
              </w:rPr>
            </w:pPr>
            <w:r w:rsidRPr="003C4D8F">
              <w:rPr>
                <w:b/>
                <w:sz w:val="22"/>
                <w:szCs w:val="22"/>
              </w:rPr>
              <w:t>PERSONAL details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1653" w:rsidRPr="00A90E8D" w:rsidRDefault="00161653" w:rsidP="00161653">
            <w:pPr>
              <w:tabs>
                <w:tab w:val="left" w:pos="2700"/>
              </w:tabs>
              <w:rPr>
                <w:b/>
                <w:bCs/>
                <w:sz w:val="20"/>
              </w:rPr>
            </w:pPr>
            <w:r w:rsidRPr="00A90E8D">
              <w:rPr>
                <w:bCs/>
                <w:sz w:val="20"/>
              </w:rPr>
              <w:t>Name: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Renee</w:t>
            </w:r>
            <w:proofErr w:type="spellEnd"/>
            <w:r w:rsidRPr="00A90E8D">
              <w:rPr>
                <w:sz w:val="20"/>
              </w:rPr>
              <w:t xml:space="preserve"> </w:t>
            </w:r>
            <w:proofErr w:type="spellStart"/>
            <w:r w:rsidR="004A067B" w:rsidRPr="004A067B">
              <w:rPr>
                <w:sz w:val="20"/>
              </w:rPr>
              <w:t>Thompson</w:t>
            </w:r>
            <w:proofErr w:type="spellEnd"/>
          </w:p>
          <w:p w:rsidR="00161653" w:rsidRPr="00A90E8D" w:rsidRDefault="00161653" w:rsidP="004A067B">
            <w:pPr>
              <w:tabs>
                <w:tab w:val="left" w:pos="2700"/>
              </w:tabs>
              <w:rPr>
                <w:sz w:val="20"/>
              </w:rPr>
            </w:pPr>
            <w:r w:rsidRPr="00A90E8D">
              <w:rPr>
                <w:bCs/>
                <w:sz w:val="20"/>
              </w:rPr>
              <w:t>Address: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>
              <w:rPr>
                <w:sz w:val="20"/>
              </w:rPr>
              <w:t>1 Sydney St, Randwick NSW, 2000</w:t>
            </w:r>
            <w:proofErr w:type="spellEnd"/>
          </w:p>
          <w:p w:rsidR="00161653" w:rsidRPr="00A90E8D" w:rsidRDefault="00161653" w:rsidP="00FA4A7D">
            <w:pPr>
              <w:tabs>
                <w:tab w:val="left" w:pos="180"/>
                <w:tab w:val="left" w:pos="2700"/>
              </w:tabs>
              <w:ind w:left="-32" w:hanging="208"/>
              <w:rPr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Phone number: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0400 123 456</w:t>
            </w:r>
            <w:proofErr w:type="spellEnd"/>
          </w:p>
          <w:p w:rsidR="00161653" w:rsidRPr="00A90E8D" w:rsidRDefault="00161653" w:rsidP="00161653">
            <w:pPr>
              <w:tabs>
                <w:tab w:val="left" w:pos="180"/>
                <w:tab w:val="left" w:pos="2700"/>
              </w:tabs>
              <w:ind w:hanging="32"/>
              <w:rPr>
                <w:b/>
                <w:bCs/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Email: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rt@cv.com.au</w:t>
            </w:r>
            <w:proofErr w:type="spellEnd"/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A4A7D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A4A7D">
              <w:rPr>
                <w:b/>
                <w:sz w:val="22"/>
                <w:szCs w:val="22"/>
              </w:rPr>
              <w:t>Experience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5865" w:rsidRPr="007762DF" w:rsidRDefault="00165865" w:rsidP="007762DF">
            <w:pPr>
              <w:numPr>
                <w:ilvl w:val="0"/>
                <w:numId w:val="40"/>
              </w:numPr>
              <w:tabs>
                <w:tab w:val="clear" w:pos="1238"/>
                <w:tab w:val="num" w:pos="255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 w:rsidRPr="00A90E8D"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 w:rsidR="004A2551" w:rsidRPr="004A2551">
              <w:rPr>
                <w:sz w:val="20"/>
              </w:rPr>
              <w:t>Sep 08</w:t>
            </w:r>
            <w:r w:rsidRPr="00A90E8D">
              <w:rPr>
                <w:sz w:val="20"/>
              </w:rPr>
              <w:t xml:space="preserve"> – </w:t>
            </w:r>
            <w:r w:rsidR="004A2551" w:rsidRPr="004A2551">
              <w:rPr>
                <w:sz w:val="20"/>
              </w:rPr>
              <w:t>Sep 08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="00437E3D" w:rsidRPr="007762DF">
              <w:rPr>
                <w:sz w:val="20"/>
              </w:rPr>
              <w:t xml:space="preserve"> </w:t>
            </w:r>
            <w:r w:rsidR="00437E3D">
              <w:rPr>
                <w:sz w:val="20"/>
              </w:rPr>
              <w:tab/>
            </w:r>
            <w:r w:rsidR="004A2551" w:rsidRPr="007762DF">
              <w:rPr>
                <w:sz w:val="20"/>
              </w:rPr>
              <w:t>Training &amp; Development Consultant</w:t>
            </w:r>
            <w:proofErr w:type="spellStart"/>
            <w:r w:rsidR="004A2551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bookmarkStart w:id="0" w:name="_GoBack"/>
            <w:bookmarkEnd w:id="0"/>
            <w:r w:rsidR="004A2551" w:rsidRPr="007762DF">
              <w:rPr>
                <w:sz w:val="20"/>
              </w:rPr>
              <w:t>Talent Solutions Pty Ltd</w:t>
            </w: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50744C" w:rsidRPr="007762DF" w:rsidRDefault="00165865" w:rsidP="007762DF">
            <w:pPr>
              <w:numPr>
                <w:ilvl w:val="0"/>
                <w:numId w:val="32"/>
              </w:numPr>
              <w:tabs>
                <w:tab w:val="left" w:pos="2100"/>
                <w:tab w:val="left" w:pos="249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Apr 08</w:t>
            </w:r>
            <w:r w:rsidRPr="00A90E8D">
              <w:rPr>
                <w:sz w:val="20"/>
              </w:rPr>
              <w:t xml:space="preserve"> – </w:t>
            </w:r>
            <w:r w:rsidR="007762DF" w:rsidRPr="007762DF">
              <w:rPr>
                <w:sz w:val="20"/>
              </w:rPr>
              <w:t>Aug 08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Training</w:t>
            </w:r>
            <w:proofErr w:type="spellStart"/>
            <w:r w:rsidR="007762DF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NetReturn Pty Ltd (now NetSuite)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4F7470" w:rsidRDefault="004F7470">
            <w:pPr>
              <w:pStyle w:val="NoTitle"/>
            </w:pPr>
          </w:p>
        </w:tc>
        <w:tc>
          <w:tcPr>
            <w:tcW w:w="3774" w:type="pct"/>
          </w:tcPr>
          <w:p w:rsidR="005D75E8" w:rsidRDefault="005D75E8" w:rsidP="007762DF">
            <w:pPr>
              <w:pStyle w:val="Achievement"/>
              <w:ind w:left="1110" w:hanging="1080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65ED2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65ED2">
              <w:rPr>
                <w:b/>
                <w:sz w:val="22"/>
                <w:szCs w:val="22"/>
              </w:rPr>
              <w:t>Education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F65ED2" w:rsidRPr="00F65ED2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  <w:rPr>
                <w:sz w:val="20"/>
              </w:rPr>
            </w:pPr>
            <w:r w:rsidRPr="007762DF">
              <w:rPr>
                <w:sz w:val="20"/>
              </w:rPr>
              <w:t>Certificate in Occupational Directed Education Training Development Practices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May 07</w:t>
            </w:r>
            <w:r>
              <w:rPr>
                <w:sz w:val="20"/>
              </w:rPr>
              <w:t>)</w:t>
            </w:r>
          </w:p>
          <w:p w:rsidR="0050744C" w:rsidRPr="00A06484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</w:pPr>
            <w:r w:rsidRPr="007762DF">
              <w:rPr>
                <w:sz w:val="20"/>
              </w:rPr>
              <w:t>Workplace Assessment: Design, Develop &amp; Conduct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May 07</w:t>
            </w:r>
            <w:r>
              <w:rPr>
                <w:sz w:val="20"/>
              </w:rPr>
              <w:t>)</w:t>
            </w:r>
          </w:p>
          <w:p w:rsidR="00A06484" w:rsidRDefault="00A06484" w:rsidP="00A06484">
            <w:pPr>
              <w:jc w:val="left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3B5C3F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3B5C3F">
              <w:rPr>
                <w:b/>
                <w:sz w:val="22"/>
                <w:szCs w:val="22"/>
              </w:rPr>
              <w:t>Interests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Walking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Travelling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Reading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Photography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Potential Developement</w:t>
            </w:r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B54FCB" w:rsidRDefault="00B54FCB">
            <w:pPr>
              <w:pStyle w:val="SectionTitle"/>
              <w:rPr>
                <w:b/>
                <w:sz w:val="22"/>
                <w:szCs w:val="22"/>
              </w:rPr>
            </w:pPr>
            <w:r w:rsidRPr="00B54FCB">
              <w:rPr>
                <w:b/>
                <w:sz w:val="22"/>
                <w:szCs w:val="22"/>
              </w:rPr>
              <w:t>Reference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863AFC" w:rsidRPr="00B54FCB" w:rsidRDefault="00863AFC" w:rsidP="002D69DA">
            <w:pPr>
              <w:tabs>
                <w:tab w:val="left" w:pos="1110"/>
              </w:tabs>
              <w:ind w:left="30"/>
              <w:jc w:val="left"/>
              <w:rPr>
                <w:sz w:val="20"/>
              </w:rPr>
            </w:pPr>
            <w:r>
              <w:rPr>
                <w:bCs/>
                <w:sz w:val="20"/>
              </w:rPr>
              <w:t>Name: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Roland</w:t>
            </w:r>
            <w:proofErr w:type="spellStart"/>
            <w:r w:rsidR="002D69DA" w:rsidRPr="002D69DA">
              <w:rPr>
                <w:sz w:val="20"/>
              </w:rPr>
            </w:r>
            <w:proofErr w:type="spellEnd"/>
            <w:r w:rsidR="002D69DA">
              <w:rPr>
                <w:sz w:val="20"/>
              </w:rPr>
              <w:t xml:space="preserve"> </w:t>
            </w:r>
            <w:r w:rsidR="002D69DA" w:rsidRPr="002D69DA">
              <w:rPr>
                <w:sz w:val="20"/>
              </w:rPr>
              <w:t>Thurston</w:t>
            </w:r>
          </w:p>
          <w:p w:rsidR="00863AFC" w:rsidRPr="00B54FCB" w:rsidRDefault="00863AFC" w:rsidP="002D69DA">
            <w:pPr>
              <w:tabs>
                <w:tab w:val="left" w:pos="1110"/>
                <w:tab w:val="left" w:pos="1762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Position</w:t>
            </w:r>
            <w:r w:rsidR="002D69DA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Owner</w:t>
            </w:r>
          </w:p>
          <w:p w:rsidR="00863AFC" w:rsidRPr="00B54FCB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Company</w:t>
            </w:r>
            <w:r w:rsidRPr="00B54FCB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Resume Template Pty Ltd</w:t>
            </w:r>
          </w:p>
          <w:p w:rsidR="0050744C" w:rsidRPr="00A06484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>
              <w:rPr>
                <w:bCs/>
                <w:sz w:val="20"/>
              </w:rPr>
              <w:t>Phone: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bCs/>
                <w:sz w:val="20"/>
              </w:rPr>
              <w:t>02 9000 1111</w:t>
            </w:r>
          </w:p>
        </w:tc>
      </w:tr>
      <w:tr w:rsidR="002D69DA">
        <w:trPr>
          <w:gridAfter w:val="1"/>
          <w:wAfter w:w="4" w:type="pct"/>
        </w:trPr>
        <w:tc>
          <w:tcPr>
            <w:tcW w:w="1222" w:type="pct"/>
          </w:tcPr>
          <w:p w:rsidR="002D69DA" w:rsidRDefault="002D69DA">
            <w:pPr>
              <w:pStyle w:val="NoTitle"/>
            </w:pPr>
          </w:p>
        </w:tc>
        <w:tc>
          <w:tcPr>
            <w:tcW w:w="3774" w:type="pct"/>
          </w:tcPr>
          <w:p w:rsidR="002D69DA" w:rsidRDefault="002D69DA" w:rsidP="002D69DA">
            <w:pPr>
              <w:ind w:left="30"/>
              <w:jc w:val="left"/>
              <w:rPr>
                <w:bCs/>
                <w:sz w:val="20"/>
              </w:rPr>
            </w:pPr>
          </w:p>
        </w:tc>
      </w:tr>
    </w:tbl>
    <w:p w:rsidR="00A06484" w:rsidRDefault="00A06484" w:rsidP="004B67EF"/>
    <w:p w:rsidR="00A06484" w:rsidRDefault="00A06484" w:rsidP="00A06484">
      <w:r>
        <w:br w:type="page"/>
      </w:r>
    </w:p>
    <w:p w:rsidR="00DF798B" w:rsidRDefault="009E3FF7" w:rsidP="004B67EF">
      <w:r w:rsidRPr="009E3FF7">
        <w:lastRenderedPageBreak/>
        <w:drawing>
          <wp:anchor distT="0" distB="0" distL="114300" distR="114300" simplePos="0" relativeHeight="251660288" behindDoc="0" locked="0" layoutInCell="1" allowOverlap="1" wp14:anchorId="260AA382" wp14:editId="012F67F4">
            <wp:simplePos x="0" y="0"/>
            <wp:positionH relativeFrom="margin">
              <wp:posOffset>-47625</wp:posOffset>
            </wp:positionH>
            <wp:positionV relativeFrom="paragraph">
              <wp:posOffset>618490</wp:posOffset>
            </wp:positionV>
            <wp:extent cx="2194560" cy="548640"/>
            <wp:effectExtent l="0" t="0" r="0" b="3810"/>
            <wp:wrapNone/>
            <wp:docPr id="1" name="Picture 1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FF7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3998F2" wp14:editId="39AD4DE3">
                <wp:simplePos x="0" y="0"/>
                <wp:positionH relativeFrom="margin">
                  <wp:posOffset>-123825</wp:posOffset>
                </wp:positionH>
                <wp:positionV relativeFrom="paragraph">
                  <wp:posOffset>554355</wp:posOffset>
                </wp:positionV>
                <wp:extent cx="5705475" cy="12096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FF7" w:rsidRDefault="009E3FF7" w:rsidP="009E3FF7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9E3FF7" w:rsidRPr="00FE7166" w:rsidRDefault="009E3FF7" w:rsidP="009E3FF7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998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75pt;margin-top:43.65pt;width:449.25pt;height:9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" strokecolor="#c00000">
                <v:textbox>
                  <w:txbxContent>
                    <w:p w:rsidR="009E3FF7" w:rsidRDefault="009E3FF7" w:rsidP="009E3FF7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9E3FF7" w:rsidRPr="00FE7166" w:rsidRDefault="009E3FF7" w:rsidP="009E3FF7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F798B" w:rsidSect="0050744C">
      <w:headerReference w:type="default" r:id="rId8"/>
      <w:footerReference w:type="even" r:id="rId9"/>
      <w:footerReference w:type="default" r:id="rId10"/>
      <w:pgSz w:w="12240" w:h="15840"/>
      <w:pgMar w:top="1920" w:right="1800" w:bottom="1440" w:left="1800" w:header="965" w:footer="965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61A" w:rsidRDefault="0009361A">
      <w:r>
        <w:separator/>
      </w:r>
    </w:p>
  </w:endnote>
  <w:endnote w:type="continuationSeparator" w:id="0">
    <w:p w:rsidR="0009361A" w:rsidRDefault="0009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4E83" w:rsidRDefault="00954E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E3D">
      <w:rPr>
        <w:rStyle w:val="PageNumber"/>
        <w:noProof/>
      </w:rPr>
      <w:t>2</w:t>
    </w:r>
    <w:r>
      <w:rPr>
        <w:rStyle w:val="PageNumber"/>
      </w:rPr>
      <w:fldChar w:fldCharType="end"/>
    </w:r>
  </w:p>
  <w:p w:rsidR="0050744C" w:rsidRDefault="0050744C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61A" w:rsidRDefault="0009361A">
      <w:r>
        <w:separator/>
      </w:r>
    </w:p>
  </w:footnote>
  <w:footnote w:type="continuationSeparator" w:id="0">
    <w:p w:rsidR="0009361A" w:rsidRDefault="00093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4C" w:rsidRDefault="0050744C">
    <w:pPr>
      <w:pStyle w:val="Header"/>
      <w:spacing w:line="240" w:lineRule="atLeast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 w15:restartNumberingAfterBreak="0">
    <w:nsid w:val="046B1AC0"/>
    <w:multiLevelType w:val="hybridMultilevel"/>
    <w:tmpl w:val="DB6670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2B95"/>
    <w:multiLevelType w:val="hybridMultilevel"/>
    <w:tmpl w:val="934AF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3ACC70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4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5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6" w15:restartNumberingAfterBreak="0">
    <w:nsid w:val="2E2F0A4E"/>
    <w:multiLevelType w:val="hybridMultilevel"/>
    <w:tmpl w:val="FF367F9C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7" w15:restartNumberingAfterBreak="0">
    <w:nsid w:val="2F9B0F8E"/>
    <w:multiLevelType w:val="hybridMultilevel"/>
    <w:tmpl w:val="E0AE3170"/>
    <w:lvl w:ilvl="0" w:tplc="04090001">
      <w:start w:val="1"/>
      <w:numFmt w:val="bullet"/>
      <w:lvlText w:val=""/>
      <w:lvlJc w:val="left"/>
      <w:pPr>
        <w:tabs>
          <w:tab w:val="num" w:pos="1238"/>
        </w:tabs>
        <w:ind w:left="12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8"/>
        </w:tabs>
        <w:ind w:left="19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8"/>
        </w:tabs>
        <w:ind w:left="26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8"/>
        </w:tabs>
        <w:ind w:left="33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8"/>
        </w:tabs>
        <w:ind w:left="41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8"/>
        </w:tabs>
        <w:ind w:left="48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8"/>
        </w:tabs>
        <w:ind w:left="55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8"/>
        </w:tabs>
        <w:ind w:left="62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8"/>
        </w:tabs>
        <w:ind w:left="6998" w:hanging="360"/>
      </w:pPr>
      <w:rPr>
        <w:rFonts w:ascii="Wingdings" w:hAnsi="Wingdings" w:hint="default"/>
      </w:rPr>
    </w:lvl>
  </w:abstractNum>
  <w:abstractNum w:abstractNumId="8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10" w15:restartNumberingAfterBreak="0">
    <w:nsid w:val="3926141E"/>
    <w:multiLevelType w:val="hybridMultilevel"/>
    <w:tmpl w:val="CFE064C0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1" w15:restartNumberingAfterBreak="0">
    <w:nsid w:val="43D15CAA"/>
    <w:multiLevelType w:val="hybridMultilevel"/>
    <w:tmpl w:val="76426732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2" w15:restartNumberingAfterBreak="0">
    <w:nsid w:val="447E5378"/>
    <w:multiLevelType w:val="hybridMultilevel"/>
    <w:tmpl w:val="C8CE1E1A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3" w15:restartNumberingAfterBreak="0">
    <w:nsid w:val="49D822AB"/>
    <w:multiLevelType w:val="hybridMultilevel"/>
    <w:tmpl w:val="49662E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C7596D"/>
    <w:multiLevelType w:val="hybridMultilevel"/>
    <w:tmpl w:val="F72AC200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54E52BB5"/>
    <w:multiLevelType w:val="hybridMultilevel"/>
    <w:tmpl w:val="DDE65D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7F376B"/>
    <w:multiLevelType w:val="hybridMultilevel"/>
    <w:tmpl w:val="8A86B5C8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8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9" w15:restartNumberingAfterBreak="0">
    <w:nsid w:val="7B693185"/>
    <w:multiLevelType w:val="hybridMultilevel"/>
    <w:tmpl w:val="CB3AFF64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>
    <w:abstractNumId w:val="0"/>
    <w:lvlOverride w:ilvl="0">
      <w:lvl w:ilvl="0">
        <w:start w:val="1"/>
        <w:numFmt w:val="bullet"/>
        <w:pStyle w:val="PersonalInfo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9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0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13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14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15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16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17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18">
    <w:abstractNumId w:val="4"/>
  </w:num>
  <w:num w:numId="19">
    <w:abstractNumId w:val="18"/>
  </w:num>
  <w:num w:numId="20">
    <w:abstractNumId w:val="3"/>
  </w:num>
  <w:num w:numId="21">
    <w:abstractNumId w:val="5"/>
  </w:num>
  <w:num w:numId="22">
    <w:abstractNumId w:val="9"/>
  </w:num>
  <w:num w:numId="23">
    <w:abstractNumId w:val="15"/>
  </w:num>
  <w:num w:numId="24">
    <w:abstractNumId w:val="8"/>
  </w:num>
  <w:num w:numId="25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26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27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2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29">
    <w:abstractNumId w:val="2"/>
  </w:num>
  <w:num w:numId="30">
    <w:abstractNumId w:val="1"/>
  </w:num>
  <w:num w:numId="31">
    <w:abstractNumId w:val="13"/>
  </w:num>
  <w:num w:numId="32">
    <w:abstractNumId w:val="6"/>
  </w:num>
  <w:num w:numId="33">
    <w:abstractNumId w:val="17"/>
  </w:num>
  <w:num w:numId="34">
    <w:abstractNumId w:val="10"/>
  </w:num>
  <w:num w:numId="35">
    <w:abstractNumId w:val="11"/>
  </w:num>
  <w:num w:numId="36">
    <w:abstractNumId w:val="12"/>
  </w:num>
  <w:num w:numId="37">
    <w:abstractNumId w:val="14"/>
  </w:num>
  <w:num w:numId="38">
    <w:abstractNumId w:val="16"/>
  </w:num>
  <w:num w:numId="39">
    <w:abstractNumId w:val="19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intFractionalCharacterWidth/>
  <w:hideSpellingErrors/>
  <w:hideGrammaticalErrors/>
  <w:activeWritingStyle w:appName="MSWord" w:lang="en-US" w:vendorID="8" w:dllVersion="513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26"/>
  <w:drawingGridVerticalSpacing w:val="187"/>
  <w:displayHorizontalDrawingGridEvery w:val="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8B"/>
    <w:rsid w:val="000131E1"/>
    <w:rsid w:val="0009361A"/>
    <w:rsid w:val="00161653"/>
    <w:rsid w:val="00165865"/>
    <w:rsid w:val="001B2B9D"/>
    <w:rsid w:val="001D5928"/>
    <w:rsid w:val="00272890"/>
    <w:rsid w:val="0027481E"/>
    <w:rsid w:val="002819EB"/>
    <w:rsid w:val="002D69DA"/>
    <w:rsid w:val="003014A2"/>
    <w:rsid w:val="003A5D34"/>
    <w:rsid w:val="003B5C3F"/>
    <w:rsid w:val="003C4D8F"/>
    <w:rsid w:val="00421EEF"/>
    <w:rsid w:val="00437E3D"/>
    <w:rsid w:val="0044739C"/>
    <w:rsid w:val="004A067B"/>
    <w:rsid w:val="004A2551"/>
    <w:rsid w:val="004B67EF"/>
    <w:rsid w:val="004F7470"/>
    <w:rsid w:val="0050744C"/>
    <w:rsid w:val="00591F8C"/>
    <w:rsid w:val="005D75E8"/>
    <w:rsid w:val="006147BB"/>
    <w:rsid w:val="0061588A"/>
    <w:rsid w:val="006407FF"/>
    <w:rsid w:val="0064544F"/>
    <w:rsid w:val="006A37CB"/>
    <w:rsid w:val="006C10A4"/>
    <w:rsid w:val="007231B1"/>
    <w:rsid w:val="007762DF"/>
    <w:rsid w:val="0084426B"/>
    <w:rsid w:val="00863AFC"/>
    <w:rsid w:val="008C0748"/>
    <w:rsid w:val="00954E83"/>
    <w:rsid w:val="009A7F35"/>
    <w:rsid w:val="009E3FF7"/>
    <w:rsid w:val="00A06484"/>
    <w:rsid w:val="00A90E8D"/>
    <w:rsid w:val="00AD41DC"/>
    <w:rsid w:val="00B0696C"/>
    <w:rsid w:val="00B54FCB"/>
    <w:rsid w:val="00B86E03"/>
    <w:rsid w:val="00BA18E8"/>
    <w:rsid w:val="00C14D11"/>
    <w:rsid w:val="00C452E0"/>
    <w:rsid w:val="00C52E2D"/>
    <w:rsid w:val="00D9344D"/>
    <w:rsid w:val="00DF798B"/>
    <w:rsid w:val="00F11837"/>
    <w:rsid w:val="00F366F7"/>
    <w:rsid w:val="00F61A7A"/>
    <w:rsid w:val="00F65ED2"/>
    <w:rsid w:val="00FA4A7D"/>
    <w:rsid w:val="00F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2D0A9-5242-4DA6-AE17-870B5E3A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rFonts w:ascii="Garamond" w:hAnsi="Garamond"/>
      <w:sz w:val="22"/>
      <w:lang w:eastAsia="en-US"/>
    </w:rPr>
  </w:style>
  <w:style w:type="paragraph" w:styleId="Heading1">
    <w:name w:val="heading 1"/>
    <w:basedOn w:val="HeadingBase"/>
    <w:next w:val="BodyText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pacing w:val="5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Heading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customStyle="1" w:styleId="HeaderBase">
    <w:name w:val="Header Base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ctive">
    <w:name w:val="Objective"/>
    <w:basedOn w:val="Normal"/>
    <w:next w:val="BodyText"/>
    <w:pPr>
      <w:spacing w:before="6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Achievement">
    <w:name w:val="Achievement"/>
    <w:basedOn w:val="BodyText"/>
    <w:pPr>
      <w:spacing w:after="60"/>
      <w:ind w:left="240" w:hanging="240"/>
    </w:p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styleId="Header">
    <w:name w:val="header"/>
    <w:basedOn w:val="HeaderBase"/>
  </w:style>
  <w:style w:type="paragraph" w:styleId="Footer">
    <w:name w:val="footer"/>
    <w:basedOn w:val="HeaderBase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Address1">
    <w:name w:val="Address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ectionSubtitle">
    <w:name w:val="Section Subtitle"/>
    <w:basedOn w:val="SectionTitle"/>
    <w:next w:val="Normal"/>
    <w:rPr>
      <w:i/>
      <w:caps w:val="0"/>
      <w:spacing w:val="10"/>
      <w:sz w:val="24"/>
    </w:rPr>
  </w:style>
  <w:style w:type="paragraph" w:customStyle="1" w:styleId="Address2">
    <w:name w:val="Address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PageNumber">
    <w:name w:val="page number"/>
    <w:rPr>
      <w:sz w:val="24"/>
    </w:rPr>
  </w:style>
  <w:style w:type="character" w:styleId="Emphasis">
    <w:name w:val="Emphasis"/>
    <w:qFormat/>
    <w:rPr>
      <w:rFonts w:ascii="Garamond" w:hAnsi="Garamond"/>
      <w:caps/>
      <w:spacing w:val="0"/>
      <w:sz w:val="18"/>
    </w:rPr>
  </w:style>
  <w:style w:type="paragraph" w:styleId="BodyTextIndent">
    <w:name w:val="Body Text Indent"/>
    <w:basedOn w:val="BodyText"/>
    <w:pPr>
      <w:ind w:left="720"/>
    </w:pPr>
  </w:style>
  <w:style w:type="character" w:customStyle="1" w:styleId="Job">
    <w:name w:val="Job"/>
    <w:basedOn w:val="DefaultParagraphFont"/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JobTitle"/>
    <w:pPr>
      <w:spacing w:before="60"/>
    </w:p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character" w:styleId="Hyperlink">
    <w:name w:val="Hyperlink"/>
    <w:basedOn w:val="DefaultParagraphFont"/>
    <w:rsid w:val="001D5928"/>
    <w:rPr>
      <w:color w:val="0000FF"/>
      <w:u w:val="single"/>
    </w:rPr>
  </w:style>
  <w:style w:type="paragraph" w:customStyle="1" w:styleId="PersonalInfo">
    <w:name w:val="Personal Info"/>
    <w:basedOn w:val="Achievement"/>
    <w:next w:val="Achievement"/>
    <w:pPr>
      <w:spacing w:before="220"/>
      <w:ind w:left="245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legant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Elegant Resume.dot</Template>
  <TotalTime>19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>Microsoft Corp.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Majda</dc:creator>
  <cp:keywords/>
  <dc:description/>
  <cp:lastModifiedBy>Lars Sorhus</cp:lastModifiedBy>
  <cp:revision>13</cp:revision>
  <cp:lastPrinted>1996-04-24T04:07:00Z</cp:lastPrinted>
  <dcterms:created xsi:type="dcterms:W3CDTF">2016-07-18T02:07:00Z</dcterms:created>
  <dcterms:modified xsi:type="dcterms:W3CDTF">2016-07-18T02:26:00Z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2000102700</vt:i4>
  </property>
  <property fmtid="{D5CDD505-2E9C-101B-9397-08002B2CF9AE}" pid="4" name="LCID">
    <vt:i4>1033</vt:i4>
  </property>
</Properties>
</file>