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44C" w:rsidRPr="00C14D11" w:rsidRDefault="004A067B">
      <w:pPr>
        <w:pStyle w:val="Name"/>
        <w:rPr>
          <w:sz w:val="40"/>
          <w:szCs w:val="40"/>
        </w:rPr>
      </w:pPr>
      <w:r w:rsidRPr="004A067B">
        <w:rPr>
          <w:sz w:val="40"/>
          <w:szCs w:val="40"/>
        </w:rPr>
        <w:t>Rosaline</w:t>
      </w:r>
      <w:r w:rsidR="00DF798B" w:rsidRPr="00C14D11">
        <w:rPr>
          <w:sz w:val="40"/>
          <w:szCs w:val="40"/>
        </w:rPr>
        <w:t xml:space="preserve"> </w:t>
      </w:r>
      <w:r>
        <w:rPr>
          <w:sz w:val="40"/>
          <w:szCs w:val="40"/>
        </w:rPr>
        <w:t>Thompson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50744C">
        <w:trPr>
          <w:cantSplit/>
        </w:trPr>
        <w:tc>
          <w:tcPr>
            <w:tcW w:w="5000" w:type="pct"/>
            <w:gridSpan w:val="3"/>
          </w:tcPr>
          <w:p w:rsidR="0050744C" w:rsidRPr="003C4D8F" w:rsidRDefault="00DF798B">
            <w:pPr>
              <w:pStyle w:val="SectionTitle"/>
              <w:rPr>
                <w:b/>
                <w:sz w:val="22"/>
                <w:szCs w:val="22"/>
              </w:rPr>
            </w:pPr>
            <w:r w:rsidRPr="003C4D8F">
              <w:rPr>
                <w:b/>
                <w:sz w:val="22"/>
                <w:szCs w:val="22"/>
              </w:rPr>
              <w:t>PERSONAL details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1653" w:rsidRPr="00A90E8D" w:rsidRDefault="00161653" w:rsidP="00161653">
            <w:pPr>
              <w:tabs>
                <w:tab w:val="left" w:pos="2700"/>
              </w:tabs>
              <w:rPr>
                <w:b/>
                <w:bCs/>
                <w:sz w:val="20"/>
              </w:rPr>
            </w:pPr>
            <w:r w:rsidRPr="00A90E8D">
              <w:rPr>
                <w:bCs/>
                <w:sz w:val="20"/>
              </w:rPr>
              <w:t>Name: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Rosaline</w:t>
            </w:r>
            <w:proofErr w:type="spellEnd"/>
            <w:r w:rsidRPr="00A90E8D">
              <w:rPr>
                <w:sz w:val="20"/>
              </w:rPr>
              <w:t xml:space="preserve"> </w:t>
            </w:r>
            <w:proofErr w:type="spellStart"/>
            <w:r w:rsidR="004A067B" w:rsidRPr="004A067B">
              <w:rPr>
                <w:sz w:val="20"/>
              </w:rPr>
              <w:t>Thompson</w:t>
            </w:r>
            <w:proofErr w:type="spellEnd"/>
          </w:p>
          <w:p w:rsidR="00161653" w:rsidRPr="00A90E8D" w:rsidRDefault="00161653" w:rsidP="004A067B">
            <w:pPr>
              <w:tabs>
                <w:tab w:val="left" w:pos="2700"/>
              </w:tabs>
              <w:rPr>
                <w:sz w:val="20"/>
              </w:rPr>
            </w:pPr>
            <w:r w:rsidRPr="00A90E8D">
              <w:rPr>
                <w:bCs/>
                <w:sz w:val="20"/>
              </w:rPr>
              <w:t>Address: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>
              <w:rPr>
                <w:sz w:val="20"/>
              </w:rPr>
              <w:t>2 West Av, Richmond NT, 0800</w:t>
            </w:r>
            <w:proofErr w:type="spellEnd"/>
          </w:p>
          <w:p w:rsidR="00161653" w:rsidRPr="00A90E8D" w:rsidRDefault="00161653" w:rsidP="00FA4A7D">
            <w:pPr>
              <w:tabs>
                <w:tab w:val="left" w:pos="180"/>
                <w:tab w:val="left" w:pos="2700"/>
              </w:tabs>
              <w:ind w:left="-32" w:hanging="208"/>
              <w:rPr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Phone number: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0400 123 456</w:t>
            </w:r>
            <w:proofErr w:type="spellEnd"/>
          </w:p>
          <w:p w:rsidR="00161653" w:rsidRPr="00A90E8D" w:rsidRDefault="00161653" w:rsidP="00161653">
            <w:pPr>
              <w:tabs>
                <w:tab w:val="left" w:pos="180"/>
                <w:tab w:val="left" w:pos="2700"/>
              </w:tabs>
              <w:ind w:hanging="32"/>
              <w:rPr>
                <w:b/>
                <w:bCs/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Email: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rt@cv.com.au</w:t>
            </w:r>
            <w:proofErr w:type="spellEnd"/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A4A7D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A4A7D">
              <w:rPr>
                <w:b/>
                <w:sz w:val="22"/>
                <w:szCs w:val="22"/>
              </w:rPr>
              <w:t>Experience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5865" w:rsidRPr="007762DF" w:rsidRDefault="00165865" w:rsidP="007762DF">
            <w:pPr>
              <w:numPr>
                <w:ilvl w:val="0"/>
                <w:numId w:val="40"/>
              </w:numPr>
              <w:tabs>
                <w:tab w:val="clear" w:pos="1238"/>
                <w:tab w:val="num" w:pos="255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 w:rsidRPr="00A90E8D"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 w:rsidR="004A2551" w:rsidRPr="004A2551">
              <w:rPr>
                <w:sz w:val="20"/>
              </w:rPr>
              <w:t>Oct 08</w:t>
            </w:r>
            <w:r w:rsidRPr="00A90E8D">
              <w:rPr>
                <w:sz w:val="20"/>
              </w:rPr>
              <w:t xml:space="preserve"> – </w:t>
            </w:r>
            <w:r w:rsidR="004A2551" w:rsidRPr="004A2551">
              <w:rPr>
                <w:sz w:val="20"/>
              </w:rPr>
              <w:t>Feb 11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="00437E3D" w:rsidRPr="007762DF">
              <w:rPr>
                <w:sz w:val="20"/>
              </w:rPr>
              <w:t xml:space="preserve"> </w:t>
            </w:r>
            <w:r w:rsidR="00437E3D">
              <w:rPr>
                <w:sz w:val="20"/>
              </w:rPr>
              <w:tab/>
            </w:r>
            <w:r w:rsidR="004A2551" w:rsidRPr="007762DF">
              <w:rPr>
                <w:sz w:val="20"/>
              </w:rPr>
              <w:t>Waitstaff</w:t>
            </w:r>
            <w:proofErr w:type="spellStart"/>
            <w:r w:rsidR="004A2551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bookmarkStart w:id="0" w:name="_GoBack"/>
            <w:bookmarkEnd w:id="0"/>
            <w:r w:rsidR="004A2551" w:rsidRPr="007762DF">
              <w:rPr>
                <w:sz w:val="20"/>
              </w:rPr>
              <w:t>Chesters Restaurant</w:t>
            </w: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50744C" w:rsidRPr="007762DF" w:rsidRDefault="00165865" w:rsidP="007762DF">
            <w:pPr>
              <w:numPr>
                <w:ilvl w:val="0"/>
                <w:numId w:val="32"/>
              </w:numPr>
              <w:tabs>
                <w:tab w:val="left" w:pos="2100"/>
                <w:tab w:val="left" w:pos="249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Jan 70</w:t>
            </w:r>
            <w:r w:rsidRPr="00A90E8D">
              <w:rPr>
                <w:sz w:val="20"/>
              </w:rPr>
              <w:t xml:space="preserve"> – </w:t>
            </w:r>
            <w:r w:rsidR="007762DF" w:rsidRPr="007762DF">
              <w:rPr>
                <w:sz w:val="20"/>
              </w:rPr>
              <w:t>Oct 08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Waitstaff</w:t>
            </w:r>
            <w:proofErr w:type="spellStart"/>
            <w:r w:rsidR="007762DF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Chesters Restaurant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4F7470" w:rsidRDefault="004F7470">
            <w:pPr>
              <w:pStyle w:val="NoTitle"/>
            </w:pPr>
          </w:p>
        </w:tc>
        <w:tc>
          <w:tcPr>
            <w:tcW w:w="3774" w:type="pct"/>
          </w:tcPr>
          <w:p w:rsidR="005D75E8" w:rsidRDefault="005D75E8" w:rsidP="007762DF">
            <w:pPr>
              <w:pStyle w:val="Achievement"/>
              <w:ind w:left="1110" w:hanging="1080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65ED2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65ED2">
              <w:rPr>
                <w:b/>
                <w:sz w:val="22"/>
                <w:szCs w:val="22"/>
              </w:rPr>
              <w:t>Education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F65ED2" w:rsidRPr="00F65ED2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  <w:rPr>
                <w:sz w:val="20"/>
              </w:rPr>
            </w:pPr>
            <w:r w:rsidRPr="007762DF">
              <w:rPr>
                <w:sz w:val="20"/>
              </w:rPr>
              <w:t>Bachelor of Science(midwifery)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Nov 13</w:t>
            </w:r>
            <w:r>
              <w:rPr>
                <w:sz w:val="20"/>
              </w:rPr>
              <w:t>)</w:t>
            </w:r>
          </w:p>
          <w:p w:rsidR="0050744C" w:rsidRPr="00A06484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</w:pPr>
            <w:r w:rsidRPr="007762DF">
              <w:rPr>
                <w:sz w:val="20"/>
              </w:rPr>
              <w:t>Bachelor of Science( nursing)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Nov 11</w:t>
            </w:r>
            <w:r>
              <w:rPr>
                <w:sz w:val="20"/>
              </w:rPr>
              <w:t>)</w:t>
            </w:r>
          </w:p>
          <w:p w:rsidR="00A06484" w:rsidRDefault="00A06484" w:rsidP="00A06484">
            <w:pPr>
              <w:jc w:val="left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3B5C3F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3B5C3F">
              <w:rPr>
                <w:b/>
                <w:sz w:val="22"/>
                <w:szCs w:val="22"/>
              </w:rPr>
              <w:t>Interests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Table tennis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Reading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Computer games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Photography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Social Media</w:t>
            </w:r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B54FCB" w:rsidRDefault="00B54FCB">
            <w:pPr>
              <w:pStyle w:val="SectionTitle"/>
              <w:rPr>
                <w:b/>
                <w:sz w:val="22"/>
                <w:szCs w:val="22"/>
              </w:rPr>
            </w:pPr>
            <w:r w:rsidRPr="00B54FCB">
              <w:rPr>
                <w:b/>
                <w:sz w:val="22"/>
                <w:szCs w:val="22"/>
              </w:rPr>
              <w:t>Reference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863AFC" w:rsidRPr="00B54FCB" w:rsidRDefault="00863AFC" w:rsidP="002D69DA">
            <w:pPr>
              <w:tabs>
                <w:tab w:val="left" w:pos="1110"/>
              </w:tabs>
              <w:ind w:left="30"/>
              <w:jc w:val="left"/>
              <w:rPr>
                <w:sz w:val="20"/>
              </w:rPr>
            </w:pPr>
            <w:r>
              <w:rPr>
                <w:bCs/>
                <w:sz w:val="20"/>
              </w:rPr>
              <w:t>Name: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Rosanne</w:t>
            </w:r>
            <w:proofErr w:type="spellStart"/>
            <w:r w:rsidR="002D69DA" w:rsidRPr="002D69DA">
              <w:rPr>
                <w:sz w:val="20"/>
              </w:rPr>
            </w:r>
            <w:proofErr w:type="spellEnd"/>
            <w:r w:rsidR="002D69DA">
              <w:rPr>
                <w:sz w:val="20"/>
              </w:rPr>
              <w:t xml:space="preserve"> </w:t>
            </w:r>
            <w:r w:rsidR="002D69DA" w:rsidRPr="002D69DA">
              <w:rPr>
                <w:sz w:val="20"/>
              </w:rPr>
              <w:t>Thomas</w:t>
            </w:r>
          </w:p>
          <w:p w:rsidR="00863AFC" w:rsidRPr="00B54FCB" w:rsidRDefault="00863AFC" w:rsidP="002D69DA">
            <w:pPr>
              <w:tabs>
                <w:tab w:val="left" w:pos="1110"/>
                <w:tab w:val="left" w:pos="1762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Position</w:t>
            </w:r>
            <w:r w:rsidR="002D69DA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Owner</w:t>
            </w:r>
          </w:p>
          <w:p w:rsidR="00863AFC" w:rsidRPr="00B54FCB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Company</w:t>
            </w:r>
            <w:r w:rsidRPr="00B54FCB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Resume Template Pty Ltd</w:t>
            </w:r>
          </w:p>
          <w:p w:rsidR="0050744C" w:rsidRPr="00A06484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>
              <w:rPr>
                <w:bCs/>
                <w:sz w:val="20"/>
              </w:rPr>
              <w:t>Phone: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bCs/>
                <w:sz w:val="20"/>
              </w:rPr>
              <w:t>02 9000 1111</w:t>
            </w:r>
          </w:p>
        </w:tc>
      </w:tr>
      <w:tr w:rsidR="002D69DA">
        <w:trPr>
          <w:gridAfter w:val="1"/>
          <w:wAfter w:w="4" w:type="pct"/>
        </w:trPr>
        <w:tc>
          <w:tcPr>
            <w:tcW w:w="1222" w:type="pct"/>
          </w:tcPr>
          <w:p w:rsidR="002D69DA" w:rsidRDefault="002D69DA">
            <w:pPr>
              <w:pStyle w:val="NoTitle"/>
            </w:pPr>
          </w:p>
        </w:tc>
        <w:tc>
          <w:tcPr>
            <w:tcW w:w="3774" w:type="pct"/>
          </w:tcPr>
          <w:p w:rsidR="002D69DA" w:rsidRDefault="002D69DA" w:rsidP="002D69DA">
            <w:pPr>
              <w:ind w:left="30"/>
              <w:jc w:val="left"/>
              <w:rPr>
                <w:bCs/>
                <w:sz w:val="20"/>
              </w:rPr>
            </w:pPr>
          </w:p>
        </w:tc>
      </w:tr>
    </w:tbl>
    <w:p w:rsidR="00A06484" w:rsidRDefault="00A06484" w:rsidP="004B67EF"/>
    <w:p w:rsidR="00A06484" w:rsidRDefault="00A06484" w:rsidP="00A06484">
      <w:r>
        <w:br w:type="page"/>
      </w:r>
    </w:p>
    <w:p w:rsidR="00DF798B" w:rsidRDefault="009E3FF7" w:rsidP="004B67EF">
      <w:r w:rsidRPr="009E3FF7">
        <w:lastRenderedPageBreak/>
        <w:drawing>
          <wp:anchor distT="0" distB="0" distL="114300" distR="114300" simplePos="0" relativeHeight="251660288" behindDoc="0" locked="0" layoutInCell="1" allowOverlap="1" wp14:anchorId="260AA382" wp14:editId="012F67F4">
            <wp:simplePos x="0" y="0"/>
            <wp:positionH relativeFrom="margin">
              <wp:posOffset>-47625</wp:posOffset>
            </wp:positionH>
            <wp:positionV relativeFrom="paragraph">
              <wp:posOffset>618490</wp:posOffset>
            </wp:positionV>
            <wp:extent cx="2194560" cy="548640"/>
            <wp:effectExtent l="0" t="0" r="0" b="3810"/>
            <wp:wrapNone/>
            <wp:docPr id="1" name="Picture 1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998F2" wp14:editId="39AD4DE3">
                <wp:simplePos x="0" y="0"/>
                <wp:positionH relativeFrom="margin">
                  <wp:posOffset>-123825</wp:posOffset>
                </wp:positionH>
                <wp:positionV relativeFrom="paragraph">
                  <wp:posOffset>554355</wp:posOffset>
                </wp:positionV>
                <wp:extent cx="5705475" cy="12096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FF7" w:rsidRDefault="009E3FF7" w:rsidP="009E3FF7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9E3FF7" w:rsidRPr="00FE7166" w:rsidRDefault="009E3FF7" w:rsidP="009E3FF7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998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75pt;margin-top:43.65pt;width:449.2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" strokecolor="#c00000">
                <v:textbox>
                  <w:txbxContent>
                    <w:p w:rsidR="009E3FF7" w:rsidRDefault="009E3FF7" w:rsidP="009E3FF7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9E3FF7" w:rsidRPr="00FE7166" w:rsidRDefault="009E3FF7" w:rsidP="009E3FF7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F798B" w:rsidSect="0050744C">
      <w:headerReference w:type="default" r:id="rId8"/>
      <w:footerReference w:type="even" r:id="rId9"/>
      <w:footerReference w:type="default" r:id="rId10"/>
      <w:pgSz w:w="12240" w:h="15840"/>
      <w:pgMar w:top="1920" w:right="1800" w:bottom="1440" w:left="1800" w:header="965" w:footer="96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61A" w:rsidRDefault="0009361A">
      <w:r>
        <w:separator/>
      </w:r>
    </w:p>
  </w:endnote>
  <w:endnote w:type="continuationSeparator" w:id="0">
    <w:p w:rsidR="0009361A" w:rsidRDefault="0009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4E83" w:rsidRDefault="00954E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E3D">
      <w:rPr>
        <w:rStyle w:val="PageNumber"/>
        <w:noProof/>
      </w:rPr>
      <w:t>2</w:t>
    </w:r>
    <w:r>
      <w:rPr>
        <w:rStyle w:val="PageNumber"/>
      </w:rPr>
      <w:fldChar w:fldCharType="end"/>
    </w:r>
  </w:p>
  <w:p w:rsidR="0050744C" w:rsidRDefault="0050744C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61A" w:rsidRDefault="0009361A">
      <w:r>
        <w:separator/>
      </w:r>
    </w:p>
  </w:footnote>
  <w:footnote w:type="continuationSeparator" w:id="0">
    <w:p w:rsidR="0009361A" w:rsidRDefault="00093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4C" w:rsidRDefault="0050744C">
    <w:pPr>
      <w:pStyle w:val="Header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46B1AC0"/>
    <w:multiLevelType w:val="hybridMultilevel"/>
    <w:tmpl w:val="DB6670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2B95"/>
    <w:multiLevelType w:val="hybridMultilevel"/>
    <w:tmpl w:val="934AF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3ACC70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5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6" w15:restartNumberingAfterBreak="0">
    <w:nsid w:val="2E2F0A4E"/>
    <w:multiLevelType w:val="hybridMultilevel"/>
    <w:tmpl w:val="FF367F9C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7" w15:restartNumberingAfterBreak="0">
    <w:nsid w:val="2F9B0F8E"/>
    <w:multiLevelType w:val="hybridMultilevel"/>
    <w:tmpl w:val="E0AE3170"/>
    <w:lvl w:ilvl="0" w:tplc="04090001">
      <w:start w:val="1"/>
      <w:numFmt w:val="bullet"/>
      <w:lvlText w:val=""/>
      <w:lvlJc w:val="left"/>
      <w:pPr>
        <w:tabs>
          <w:tab w:val="num" w:pos="1238"/>
        </w:tabs>
        <w:ind w:left="1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8"/>
        </w:tabs>
        <w:ind w:left="1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8"/>
        </w:tabs>
        <w:ind w:left="2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8"/>
        </w:tabs>
        <w:ind w:left="3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8"/>
        </w:tabs>
        <w:ind w:left="4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8"/>
        </w:tabs>
        <w:ind w:left="4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8"/>
        </w:tabs>
        <w:ind w:left="5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8"/>
        </w:tabs>
        <w:ind w:left="6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8"/>
        </w:tabs>
        <w:ind w:left="6998" w:hanging="360"/>
      </w:pPr>
      <w:rPr>
        <w:rFonts w:ascii="Wingdings" w:hAnsi="Wingdings" w:hint="default"/>
      </w:rPr>
    </w:lvl>
  </w:abstractNum>
  <w:abstractNum w:abstractNumId="8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3926141E"/>
    <w:multiLevelType w:val="hybridMultilevel"/>
    <w:tmpl w:val="CFE064C0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1" w15:restartNumberingAfterBreak="0">
    <w:nsid w:val="43D15CAA"/>
    <w:multiLevelType w:val="hybridMultilevel"/>
    <w:tmpl w:val="76426732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2" w15:restartNumberingAfterBreak="0">
    <w:nsid w:val="447E5378"/>
    <w:multiLevelType w:val="hybridMultilevel"/>
    <w:tmpl w:val="C8CE1E1A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3" w15:restartNumberingAfterBreak="0">
    <w:nsid w:val="49D822AB"/>
    <w:multiLevelType w:val="hybridMultilevel"/>
    <w:tmpl w:val="49662E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7596D"/>
    <w:multiLevelType w:val="hybridMultilevel"/>
    <w:tmpl w:val="F72AC200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4E52BB5"/>
    <w:multiLevelType w:val="hybridMultilevel"/>
    <w:tmpl w:val="DDE65D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7F376B"/>
    <w:multiLevelType w:val="hybridMultilevel"/>
    <w:tmpl w:val="8A86B5C8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7B693185"/>
    <w:multiLevelType w:val="hybridMultilevel"/>
    <w:tmpl w:val="CB3AFF64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3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5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8">
    <w:abstractNumId w:val="4"/>
  </w:num>
  <w:num w:numId="19">
    <w:abstractNumId w:val="18"/>
  </w:num>
  <w:num w:numId="20">
    <w:abstractNumId w:val="3"/>
  </w:num>
  <w:num w:numId="21">
    <w:abstractNumId w:val="5"/>
  </w:num>
  <w:num w:numId="22">
    <w:abstractNumId w:val="9"/>
  </w:num>
  <w:num w:numId="23">
    <w:abstractNumId w:val="15"/>
  </w:num>
  <w:num w:numId="24">
    <w:abstractNumId w:val="8"/>
  </w:num>
  <w:num w:numId="25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6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9">
    <w:abstractNumId w:val="2"/>
  </w:num>
  <w:num w:numId="30">
    <w:abstractNumId w:val="1"/>
  </w:num>
  <w:num w:numId="31">
    <w:abstractNumId w:val="13"/>
  </w:num>
  <w:num w:numId="32">
    <w:abstractNumId w:val="6"/>
  </w:num>
  <w:num w:numId="33">
    <w:abstractNumId w:val="17"/>
  </w:num>
  <w:num w:numId="34">
    <w:abstractNumId w:val="10"/>
  </w:num>
  <w:num w:numId="35">
    <w:abstractNumId w:val="11"/>
  </w:num>
  <w:num w:numId="36">
    <w:abstractNumId w:val="12"/>
  </w:num>
  <w:num w:numId="37">
    <w:abstractNumId w:val="14"/>
  </w:num>
  <w:num w:numId="38">
    <w:abstractNumId w:val="16"/>
  </w:num>
  <w:num w:numId="39">
    <w:abstractNumId w:val="19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intFractionalCharacterWidth/>
  <w:hideSpellingErrors/>
  <w:hideGrammaticalErrors/>
  <w:activeWritingStyle w:appName="MSWord" w:lang="en-US" w:vendorID="8" w:dllVersion="513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26"/>
  <w:drawingGridVerticalSpacing w:val="187"/>
  <w:displayHorizontalDrawingGridEvery w:val="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8B"/>
    <w:rsid w:val="000131E1"/>
    <w:rsid w:val="0009361A"/>
    <w:rsid w:val="00161653"/>
    <w:rsid w:val="00165865"/>
    <w:rsid w:val="001B2B9D"/>
    <w:rsid w:val="001D5928"/>
    <w:rsid w:val="00272890"/>
    <w:rsid w:val="0027481E"/>
    <w:rsid w:val="002819EB"/>
    <w:rsid w:val="002D69DA"/>
    <w:rsid w:val="003014A2"/>
    <w:rsid w:val="003A5D34"/>
    <w:rsid w:val="003B5C3F"/>
    <w:rsid w:val="003C4D8F"/>
    <w:rsid w:val="00421EEF"/>
    <w:rsid w:val="00437E3D"/>
    <w:rsid w:val="0044739C"/>
    <w:rsid w:val="004A067B"/>
    <w:rsid w:val="004A2551"/>
    <w:rsid w:val="004B67EF"/>
    <w:rsid w:val="004F7470"/>
    <w:rsid w:val="0050744C"/>
    <w:rsid w:val="00591F8C"/>
    <w:rsid w:val="005D75E8"/>
    <w:rsid w:val="006147BB"/>
    <w:rsid w:val="0061588A"/>
    <w:rsid w:val="006407FF"/>
    <w:rsid w:val="0064544F"/>
    <w:rsid w:val="006A37CB"/>
    <w:rsid w:val="006C10A4"/>
    <w:rsid w:val="007231B1"/>
    <w:rsid w:val="007762DF"/>
    <w:rsid w:val="0084426B"/>
    <w:rsid w:val="00863AFC"/>
    <w:rsid w:val="008C0748"/>
    <w:rsid w:val="00954E83"/>
    <w:rsid w:val="009A7F35"/>
    <w:rsid w:val="009E3FF7"/>
    <w:rsid w:val="00A06484"/>
    <w:rsid w:val="00A90E8D"/>
    <w:rsid w:val="00AD41DC"/>
    <w:rsid w:val="00B0696C"/>
    <w:rsid w:val="00B54FCB"/>
    <w:rsid w:val="00B86E03"/>
    <w:rsid w:val="00BA18E8"/>
    <w:rsid w:val="00C14D11"/>
    <w:rsid w:val="00C452E0"/>
    <w:rsid w:val="00C52E2D"/>
    <w:rsid w:val="00D9344D"/>
    <w:rsid w:val="00DF798B"/>
    <w:rsid w:val="00F11837"/>
    <w:rsid w:val="00F366F7"/>
    <w:rsid w:val="00F61A7A"/>
    <w:rsid w:val="00F65ED2"/>
    <w:rsid w:val="00FA4A7D"/>
    <w:rsid w:val="00F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2D0A9-5242-4DA6-AE17-870B5E3A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character" w:styleId="Hyperlink">
    <w:name w:val="Hyperlink"/>
    <w:basedOn w:val="DefaultParagraphFont"/>
    <w:rsid w:val="001D5928"/>
    <w:rPr>
      <w:color w:val="0000FF"/>
      <w:u w:val="single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legant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 Resume.dot</Template>
  <TotalTime>19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Majda</dc:creator>
  <cp:keywords/>
  <dc:description/>
  <cp:lastModifiedBy>Lars Sorhus</cp:lastModifiedBy>
  <cp:revision>13</cp:revision>
  <cp:lastPrinted>1996-04-24T04:07:00Z</cp:lastPrinted>
  <dcterms:created xsi:type="dcterms:W3CDTF">2016-07-18T02:07:00Z</dcterms:created>
  <dcterms:modified xsi:type="dcterms:W3CDTF">2016-07-18T02:26:00Z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2000102700</vt:i4>
  </property>
  <property fmtid="{D5CDD505-2E9C-101B-9397-08002B2CF9AE}" pid="4" name="LCID">
    <vt:i4>1033</vt:i4>
  </property>
</Properties>
</file>